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9EA" w:rsidRDefault="005609EA" w:rsidP="00FE6B58"/>
    <w:p w:rsidR="00312DEA" w:rsidRDefault="00312DEA" w:rsidP="00312DEA">
      <w:pPr>
        <w:jc w:val="center"/>
      </w:pPr>
    </w:p>
    <w:p w:rsidR="00312DEA" w:rsidRDefault="00312DEA" w:rsidP="00312DEA">
      <w:pPr>
        <w:jc w:val="center"/>
      </w:pPr>
    </w:p>
    <w:p w:rsidR="00312DEA" w:rsidRDefault="00312DEA" w:rsidP="00312DEA">
      <w:pPr>
        <w:jc w:val="center"/>
      </w:pPr>
    </w:p>
    <w:p w:rsidR="00312DEA" w:rsidRDefault="00312DEA" w:rsidP="00312DEA">
      <w:pPr>
        <w:jc w:val="center"/>
        <w:rPr>
          <w:rFonts w:ascii="Algerian" w:hAnsi="Algerian"/>
          <w:sz w:val="144"/>
          <w:szCs w:val="144"/>
        </w:rPr>
      </w:pPr>
      <w:r w:rsidRPr="00312DEA">
        <w:rPr>
          <w:rFonts w:ascii="Algerian" w:hAnsi="Algerian"/>
          <w:sz w:val="144"/>
          <w:szCs w:val="144"/>
        </w:rPr>
        <w:t xml:space="preserve">FICHAS DE CONTROL DE CRIA </w:t>
      </w:r>
    </w:p>
    <w:p w:rsidR="00312DEA" w:rsidRDefault="00312DEA" w:rsidP="00312DEA">
      <w:pPr>
        <w:jc w:val="center"/>
        <w:rPr>
          <w:rFonts w:ascii="Algerian" w:hAnsi="Algerian"/>
          <w:sz w:val="144"/>
          <w:szCs w:val="144"/>
        </w:rPr>
      </w:pPr>
    </w:p>
    <w:p w:rsidR="00312DEA" w:rsidRDefault="00312DEA" w:rsidP="00312DEA">
      <w:pPr>
        <w:jc w:val="center"/>
        <w:rPr>
          <w:rFonts w:ascii="Algerian" w:hAnsi="Algerian"/>
          <w:sz w:val="144"/>
          <w:szCs w:val="144"/>
        </w:rPr>
      </w:pPr>
    </w:p>
    <w:p w:rsidR="00312DEA" w:rsidRDefault="00312DEA" w:rsidP="00312DEA">
      <w:pPr>
        <w:jc w:val="center"/>
        <w:rPr>
          <w:rFonts w:ascii="Algerian" w:hAnsi="Algerian"/>
        </w:rPr>
      </w:pPr>
    </w:p>
    <w:p w:rsidR="00312DEA" w:rsidRPr="00312DEA" w:rsidRDefault="00312DEA" w:rsidP="00312DEA">
      <w:pPr>
        <w:jc w:val="center"/>
        <w:rPr>
          <w:rFonts w:ascii="Algerian" w:hAnsi="Algerian"/>
        </w:rPr>
      </w:pPr>
    </w:p>
    <w:p w:rsidR="00312DEA" w:rsidRDefault="00312DEA" w:rsidP="00312DEA">
      <w:pPr>
        <w:jc w:val="center"/>
        <w:rPr>
          <w:rFonts w:ascii="Algerian" w:hAnsi="Algerian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072"/>
        <w:gridCol w:w="1124"/>
        <w:gridCol w:w="1348"/>
        <w:gridCol w:w="1808"/>
        <w:gridCol w:w="1112"/>
        <w:gridCol w:w="1017"/>
        <w:gridCol w:w="1308"/>
      </w:tblGrid>
      <w:tr w:rsidR="00312DEA" w:rsidTr="00312DEA">
        <w:trPr>
          <w:trHeight w:val="454"/>
        </w:trPr>
        <w:tc>
          <w:tcPr>
            <w:tcW w:w="5353" w:type="dxa"/>
            <w:gridSpan w:val="4"/>
            <w:vAlign w:val="center"/>
          </w:tcPr>
          <w:p w:rsidR="00312DEA" w:rsidRPr="000E00D2" w:rsidRDefault="00312DEA" w:rsidP="00827BC2">
            <w:pPr>
              <w:jc w:val="center"/>
              <w:rPr>
                <w:b/>
              </w:rPr>
            </w:pPr>
            <w:r w:rsidRPr="000E00D2">
              <w:rPr>
                <w:b/>
              </w:rPr>
              <w:lastRenderedPageBreak/>
              <w:t>MACHO</w:t>
            </w:r>
          </w:p>
        </w:tc>
        <w:tc>
          <w:tcPr>
            <w:tcW w:w="5245" w:type="dxa"/>
            <w:gridSpan w:val="4"/>
            <w:vAlign w:val="center"/>
          </w:tcPr>
          <w:p w:rsidR="00312DEA" w:rsidRPr="000E00D2" w:rsidRDefault="00312DEA" w:rsidP="00827BC2">
            <w:pPr>
              <w:jc w:val="center"/>
              <w:rPr>
                <w:b/>
              </w:rPr>
            </w:pPr>
            <w:r w:rsidRPr="000E00D2">
              <w:rPr>
                <w:b/>
              </w:rPr>
              <w:t>HEMBRA</w:t>
            </w:r>
          </w:p>
        </w:tc>
      </w:tr>
      <w:tr w:rsidR="00312DEA" w:rsidTr="00312DEA">
        <w:trPr>
          <w:trHeight w:val="454"/>
        </w:trPr>
        <w:tc>
          <w:tcPr>
            <w:tcW w:w="1809" w:type="dxa"/>
            <w:vMerge w:val="restart"/>
            <w:vAlign w:val="center"/>
          </w:tcPr>
          <w:p w:rsidR="00312DEA" w:rsidRPr="000E00D2" w:rsidRDefault="00312DEA" w:rsidP="00827BC2">
            <w:pPr>
              <w:rPr>
                <w:b/>
              </w:rPr>
            </w:pPr>
            <w:r w:rsidRPr="000E00D2">
              <w:rPr>
                <w:b/>
              </w:rPr>
              <w:t>ANILLA</w:t>
            </w:r>
          </w:p>
        </w:tc>
        <w:tc>
          <w:tcPr>
            <w:tcW w:w="1072" w:type="dxa"/>
          </w:tcPr>
          <w:p w:rsidR="00312DEA" w:rsidRDefault="00312DEA" w:rsidP="00827BC2">
            <w:r>
              <w:t>NCN</w:t>
            </w:r>
          </w:p>
        </w:tc>
        <w:tc>
          <w:tcPr>
            <w:tcW w:w="1124" w:type="dxa"/>
          </w:tcPr>
          <w:p w:rsidR="00312DEA" w:rsidRDefault="00312DEA" w:rsidP="00827BC2">
            <w:r>
              <w:t>AÑO</w:t>
            </w:r>
          </w:p>
        </w:tc>
        <w:tc>
          <w:tcPr>
            <w:tcW w:w="1348" w:type="dxa"/>
          </w:tcPr>
          <w:p w:rsidR="00312DEA" w:rsidRDefault="00312DEA" w:rsidP="00827BC2">
            <w:r>
              <w:t>NÚMERO</w:t>
            </w:r>
          </w:p>
        </w:tc>
        <w:tc>
          <w:tcPr>
            <w:tcW w:w="1808" w:type="dxa"/>
            <w:vMerge w:val="restart"/>
          </w:tcPr>
          <w:p w:rsidR="00312DEA" w:rsidRDefault="00312DEA" w:rsidP="00827BC2">
            <w:r>
              <w:t>ANILLA</w:t>
            </w:r>
          </w:p>
        </w:tc>
        <w:tc>
          <w:tcPr>
            <w:tcW w:w="1112" w:type="dxa"/>
          </w:tcPr>
          <w:p w:rsidR="00312DEA" w:rsidRDefault="00312DEA" w:rsidP="00827BC2">
            <w:r>
              <w:t>NCN</w:t>
            </w:r>
          </w:p>
        </w:tc>
        <w:tc>
          <w:tcPr>
            <w:tcW w:w="1017" w:type="dxa"/>
          </w:tcPr>
          <w:p w:rsidR="00312DEA" w:rsidRDefault="00312DEA" w:rsidP="00827BC2">
            <w:r>
              <w:t>AÑO</w:t>
            </w:r>
          </w:p>
        </w:tc>
        <w:tc>
          <w:tcPr>
            <w:tcW w:w="1308" w:type="dxa"/>
          </w:tcPr>
          <w:p w:rsidR="00312DEA" w:rsidRDefault="00312DEA" w:rsidP="00827BC2">
            <w:r>
              <w:t>NÚMERO</w:t>
            </w:r>
          </w:p>
        </w:tc>
      </w:tr>
      <w:tr w:rsidR="00312DEA" w:rsidTr="00312DEA">
        <w:trPr>
          <w:trHeight w:val="454"/>
        </w:trPr>
        <w:tc>
          <w:tcPr>
            <w:tcW w:w="1809" w:type="dxa"/>
            <w:vMerge/>
          </w:tcPr>
          <w:p w:rsidR="00312DEA" w:rsidRPr="000E00D2" w:rsidRDefault="00312DEA" w:rsidP="00827BC2">
            <w:pPr>
              <w:rPr>
                <w:b/>
              </w:rPr>
            </w:pPr>
          </w:p>
        </w:tc>
        <w:tc>
          <w:tcPr>
            <w:tcW w:w="1072" w:type="dxa"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124" w:type="dxa"/>
            <w:vAlign w:val="center"/>
          </w:tcPr>
          <w:p w:rsidR="00312DEA" w:rsidRDefault="00FE6B58" w:rsidP="00827BC2">
            <w:pPr>
              <w:jc w:val="center"/>
            </w:pPr>
            <w:r>
              <w:t>2021</w:t>
            </w:r>
          </w:p>
        </w:tc>
        <w:tc>
          <w:tcPr>
            <w:tcW w:w="1348" w:type="dxa"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808" w:type="dxa"/>
            <w:vMerge/>
          </w:tcPr>
          <w:p w:rsidR="00312DEA" w:rsidRDefault="00312DEA" w:rsidP="00827BC2"/>
        </w:tc>
        <w:tc>
          <w:tcPr>
            <w:tcW w:w="1112" w:type="dxa"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017" w:type="dxa"/>
            <w:vAlign w:val="center"/>
          </w:tcPr>
          <w:p w:rsidR="00312DEA" w:rsidRDefault="00FE6B58" w:rsidP="00827BC2">
            <w:pPr>
              <w:jc w:val="center"/>
            </w:pPr>
            <w:r>
              <w:t>2021</w:t>
            </w:r>
            <w:bookmarkStart w:id="0" w:name="_GoBack"/>
            <w:bookmarkEnd w:id="0"/>
          </w:p>
        </w:tc>
        <w:tc>
          <w:tcPr>
            <w:tcW w:w="1308" w:type="dxa"/>
            <w:vAlign w:val="center"/>
          </w:tcPr>
          <w:p w:rsidR="00312DEA" w:rsidRDefault="00312DEA" w:rsidP="00827BC2">
            <w:pPr>
              <w:jc w:val="center"/>
            </w:pPr>
          </w:p>
        </w:tc>
      </w:tr>
      <w:tr w:rsidR="00312DEA" w:rsidTr="00312DEA">
        <w:trPr>
          <w:trHeight w:val="454"/>
        </w:trPr>
        <w:tc>
          <w:tcPr>
            <w:tcW w:w="1809" w:type="dxa"/>
          </w:tcPr>
          <w:p w:rsidR="00312DEA" w:rsidRPr="000E00D2" w:rsidRDefault="00312DEA" w:rsidP="00827BC2">
            <w:pPr>
              <w:rPr>
                <w:b/>
              </w:rPr>
            </w:pPr>
            <w:r w:rsidRPr="000E00D2">
              <w:rPr>
                <w:b/>
              </w:rPr>
              <w:t>FENOTIPO</w:t>
            </w:r>
          </w:p>
        </w:tc>
        <w:tc>
          <w:tcPr>
            <w:tcW w:w="3544" w:type="dxa"/>
            <w:gridSpan w:val="3"/>
          </w:tcPr>
          <w:p w:rsidR="00312DEA" w:rsidRDefault="00312DEA" w:rsidP="00827BC2"/>
        </w:tc>
        <w:tc>
          <w:tcPr>
            <w:tcW w:w="1808" w:type="dxa"/>
          </w:tcPr>
          <w:p w:rsidR="00312DEA" w:rsidRDefault="00312DEA" w:rsidP="00827BC2">
            <w:r>
              <w:t>FENOTIPO</w:t>
            </w:r>
          </w:p>
        </w:tc>
        <w:tc>
          <w:tcPr>
            <w:tcW w:w="3437" w:type="dxa"/>
            <w:gridSpan w:val="3"/>
          </w:tcPr>
          <w:p w:rsidR="00312DEA" w:rsidRDefault="00312DEA" w:rsidP="00827BC2"/>
        </w:tc>
      </w:tr>
      <w:tr w:rsidR="00312DEA" w:rsidTr="00312DEA">
        <w:trPr>
          <w:trHeight w:val="454"/>
        </w:trPr>
        <w:tc>
          <w:tcPr>
            <w:tcW w:w="1809" w:type="dxa"/>
          </w:tcPr>
          <w:p w:rsidR="00312DEA" w:rsidRPr="000E00D2" w:rsidRDefault="00312DEA" w:rsidP="00827BC2">
            <w:pPr>
              <w:rPr>
                <w:b/>
              </w:rPr>
            </w:pPr>
            <w:r w:rsidRPr="000E00D2">
              <w:rPr>
                <w:b/>
              </w:rPr>
              <w:t>GENOTIPO</w:t>
            </w:r>
          </w:p>
        </w:tc>
        <w:tc>
          <w:tcPr>
            <w:tcW w:w="3544" w:type="dxa"/>
            <w:gridSpan w:val="3"/>
          </w:tcPr>
          <w:p w:rsidR="00312DEA" w:rsidRDefault="00312DEA" w:rsidP="00827BC2"/>
        </w:tc>
        <w:tc>
          <w:tcPr>
            <w:tcW w:w="1808" w:type="dxa"/>
          </w:tcPr>
          <w:p w:rsidR="00312DEA" w:rsidRDefault="00312DEA" w:rsidP="00827BC2">
            <w:r>
              <w:t>GENOTIPO</w:t>
            </w:r>
          </w:p>
        </w:tc>
        <w:tc>
          <w:tcPr>
            <w:tcW w:w="3437" w:type="dxa"/>
            <w:gridSpan w:val="3"/>
          </w:tcPr>
          <w:p w:rsidR="00312DEA" w:rsidRDefault="00312DEA" w:rsidP="00827BC2"/>
        </w:tc>
      </w:tr>
      <w:tr w:rsidR="00312DEA" w:rsidTr="00312DEA">
        <w:trPr>
          <w:trHeight w:val="454"/>
        </w:trPr>
        <w:tc>
          <w:tcPr>
            <w:tcW w:w="1809" w:type="dxa"/>
          </w:tcPr>
          <w:p w:rsidR="00312DEA" w:rsidRPr="000E00D2" w:rsidRDefault="00312DEA" w:rsidP="00827BC2">
            <w:pPr>
              <w:rPr>
                <w:b/>
              </w:rPr>
            </w:pPr>
            <w:r w:rsidRPr="000E00D2">
              <w:rPr>
                <w:b/>
              </w:rPr>
              <w:t>CRIADOR</w:t>
            </w:r>
          </w:p>
        </w:tc>
        <w:tc>
          <w:tcPr>
            <w:tcW w:w="3544" w:type="dxa"/>
            <w:gridSpan w:val="3"/>
          </w:tcPr>
          <w:p w:rsidR="00312DEA" w:rsidRDefault="00312DEA" w:rsidP="00827BC2"/>
        </w:tc>
        <w:tc>
          <w:tcPr>
            <w:tcW w:w="1808" w:type="dxa"/>
          </w:tcPr>
          <w:p w:rsidR="00312DEA" w:rsidRDefault="00312DEA" w:rsidP="00827BC2">
            <w:r>
              <w:t>CRIADOR</w:t>
            </w:r>
          </w:p>
        </w:tc>
        <w:tc>
          <w:tcPr>
            <w:tcW w:w="3437" w:type="dxa"/>
            <w:gridSpan w:val="3"/>
          </w:tcPr>
          <w:p w:rsidR="00312DEA" w:rsidRDefault="00312DEA" w:rsidP="00827BC2"/>
        </w:tc>
      </w:tr>
      <w:tr w:rsidR="00312DEA" w:rsidTr="00312DEA">
        <w:trPr>
          <w:trHeight w:val="454"/>
        </w:trPr>
        <w:tc>
          <w:tcPr>
            <w:tcW w:w="1809" w:type="dxa"/>
          </w:tcPr>
          <w:p w:rsidR="00312DEA" w:rsidRPr="000E00D2" w:rsidRDefault="00312DEA" w:rsidP="00827BC2">
            <w:pPr>
              <w:rPr>
                <w:b/>
              </w:rPr>
            </w:pPr>
            <w:r w:rsidRPr="000E00D2">
              <w:rPr>
                <w:b/>
              </w:rPr>
              <w:t>OBSERVACIONES</w:t>
            </w:r>
          </w:p>
        </w:tc>
        <w:tc>
          <w:tcPr>
            <w:tcW w:w="3544" w:type="dxa"/>
            <w:gridSpan w:val="3"/>
          </w:tcPr>
          <w:p w:rsidR="00312DEA" w:rsidRDefault="00312DEA" w:rsidP="00827BC2"/>
        </w:tc>
        <w:tc>
          <w:tcPr>
            <w:tcW w:w="1808" w:type="dxa"/>
          </w:tcPr>
          <w:p w:rsidR="00312DEA" w:rsidRDefault="00312DEA" w:rsidP="00827BC2">
            <w:r>
              <w:t>OBSERVACIONES</w:t>
            </w:r>
          </w:p>
        </w:tc>
        <w:tc>
          <w:tcPr>
            <w:tcW w:w="3437" w:type="dxa"/>
            <w:gridSpan w:val="3"/>
          </w:tcPr>
          <w:p w:rsidR="00312DEA" w:rsidRDefault="00312DEA" w:rsidP="00827BC2"/>
        </w:tc>
      </w:tr>
    </w:tbl>
    <w:p w:rsidR="00312DEA" w:rsidRDefault="00312DEA" w:rsidP="00312DEA">
      <w:pPr>
        <w:rPr>
          <w:rFonts w:ascii="Algerian" w:hAnsi="Algeri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7"/>
        <w:gridCol w:w="1460"/>
        <w:gridCol w:w="1701"/>
        <w:gridCol w:w="1417"/>
        <w:gridCol w:w="1418"/>
        <w:gridCol w:w="2843"/>
      </w:tblGrid>
      <w:tr w:rsidR="00312DEA" w:rsidTr="00827BC2">
        <w:trPr>
          <w:trHeight w:val="425"/>
        </w:trPr>
        <w:tc>
          <w:tcPr>
            <w:tcW w:w="1767" w:type="dxa"/>
            <w:vAlign w:val="center"/>
          </w:tcPr>
          <w:p w:rsidR="00312DEA" w:rsidRDefault="00312DEA" w:rsidP="00827BC2">
            <w:r>
              <w:t>PUESTA</w:t>
            </w:r>
          </w:p>
        </w:tc>
        <w:tc>
          <w:tcPr>
            <w:tcW w:w="1460" w:type="dxa"/>
            <w:vAlign w:val="center"/>
          </w:tcPr>
          <w:p w:rsidR="00312DEA" w:rsidRDefault="00312DEA" w:rsidP="00827BC2">
            <w:r>
              <w:t>FECHA PUESTA</w:t>
            </w:r>
          </w:p>
        </w:tc>
        <w:tc>
          <w:tcPr>
            <w:tcW w:w="1701" w:type="dxa"/>
            <w:vAlign w:val="center"/>
          </w:tcPr>
          <w:p w:rsidR="00312DEA" w:rsidRDefault="00312DEA" w:rsidP="00827BC2">
            <w:r>
              <w:t>INICIO INCUBACION</w:t>
            </w:r>
          </w:p>
        </w:tc>
        <w:tc>
          <w:tcPr>
            <w:tcW w:w="1417" w:type="dxa"/>
            <w:vAlign w:val="center"/>
          </w:tcPr>
          <w:p w:rsidR="00312DEA" w:rsidRDefault="00312DEA" w:rsidP="00827BC2">
            <w:r>
              <w:t>NACIMIENTO</w:t>
            </w:r>
          </w:p>
        </w:tc>
        <w:tc>
          <w:tcPr>
            <w:tcW w:w="1418" w:type="dxa"/>
            <w:vAlign w:val="center"/>
          </w:tcPr>
          <w:p w:rsidR="00312DEA" w:rsidRDefault="00312DEA" w:rsidP="00827BC2">
            <w:r>
              <w:t>ANILLA</w:t>
            </w:r>
          </w:p>
        </w:tc>
        <w:tc>
          <w:tcPr>
            <w:tcW w:w="2843" w:type="dxa"/>
            <w:vAlign w:val="center"/>
          </w:tcPr>
          <w:p w:rsidR="00312DEA" w:rsidRDefault="00312DEA" w:rsidP="00827BC2">
            <w:r>
              <w:t>NOTA</w:t>
            </w:r>
          </w:p>
        </w:tc>
      </w:tr>
      <w:tr w:rsidR="00312DEA" w:rsidTr="00827BC2">
        <w:trPr>
          <w:trHeight w:val="425"/>
        </w:trPr>
        <w:tc>
          <w:tcPr>
            <w:tcW w:w="1767" w:type="dxa"/>
            <w:vMerge w:val="restart"/>
            <w:vAlign w:val="center"/>
          </w:tcPr>
          <w:p w:rsidR="00312DEA" w:rsidRDefault="00312DEA" w:rsidP="00827BC2">
            <w:pPr>
              <w:jc w:val="center"/>
            </w:pPr>
            <w:r>
              <w:t>PRIMERA</w:t>
            </w:r>
          </w:p>
          <w:p w:rsidR="00312DEA" w:rsidRDefault="00312DEA" w:rsidP="00827BC2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 w:val="restart"/>
            <w:vAlign w:val="center"/>
          </w:tcPr>
          <w:p w:rsidR="00312DEA" w:rsidRDefault="00312DEA" w:rsidP="00827BC2">
            <w:pPr>
              <w:jc w:val="center"/>
            </w:pPr>
            <w:r>
              <w:t>SEGUNDA</w:t>
            </w:r>
          </w:p>
          <w:p w:rsidR="00312DEA" w:rsidRDefault="00312DEA" w:rsidP="00827BC2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 w:val="restart"/>
            <w:vAlign w:val="center"/>
          </w:tcPr>
          <w:p w:rsidR="00312DEA" w:rsidRDefault="00312DEA" w:rsidP="00827BC2">
            <w:pPr>
              <w:jc w:val="center"/>
            </w:pPr>
            <w:r>
              <w:t>TERCERA</w:t>
            </w:r>
          </w:p>
          <w:p w:rsidR="00312DEA" w:rsidRDefault="00312DEA" w:rsidP="00827BC2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  <w:vAlign w:val="center"/>
          </w:tcPr>
          <w:p w:rsidR="00312DEA" w:rsidRDefault="00312DEA" w:rsidP="00827BC2">
            <w:pPr>
              <w:jc w:val="center"/>
            </w:pP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 w:val="restart"/>
            <w:vAlign w:val="center"/>
          </w:tcPr>
          <w:p w:rsidR="00312DEA" w:rsidRDefault="00312DEA" w:rsidP="00827BC2">
            <w:pPr>
              <w:jc w:val="center"/>
            </w:pPr>
            <w:r>
              <w:t>CUARTA</w:t>
            </w:r>
          </w:p>
          <w:p w:rsidR="00312DEA" w:rsidRDefault="00312DEA" w:rsidP="00827BC2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</w:tcPr>
          <w:p w:rsidR="00312DEA" w:rsidRDefault="00312DEA" w:rsidP="00827BC2"/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</w:tcPr>
          <w:p w:rsidR="00312DEA" w:rsidRDefault="00312DEA" w:rsidP="00827BC2"/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</w:tcPr>
          <w:p w:rsidR="00312DEA" w:rsidRDefault="00312DEA" w:rsidP="00827BC2"/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</w:tcPr>
          <w:p w:rsidR="00312DEA" w:rsidRDefault="00312DEA" w:rsidP="00827BC2"/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  <w:tr w:rsidR="00312DEA" w:rsidTr="00827BC2">
        <w:trPr>
          <w:trHeight w:val="425"/>
        </w:trPr>
        <w:tc>
          <w:tcPr>
            <w:tcW w:w="1767" w:type="dxa"/>
            <w:vMerge/>
          </w:tcPr>
          <w:p w:rsidR="00312DEA" w:rsidRDefault="00312DEA" w:rsidP="00827BC2"/>
        </w:tc>
        <w:tc>
          <w:tcPr>
            <w:tcW w:w="1460" w:type="dxa"/>
          </w:tcPr>
          <w:p w:rsidR="00312DEA" w:rsidRDefault="00312DEA" w:rsidP="00827BC2"/>
        </w:tc>
        <w:tc>
          <w:tcPr>
            <w:tcW w:w="1701" w:type="dxa"/>
          </w:tcPr>
          <w:p w:rsidR="00312DEA" w:rsidRDefault="00312DEA" w:rsidP="00827BC2"/>
        </w:tc>
        <w:tc>
          <w:tcPr>
            <w:tcW w:w="1417" w:type="dxa"/>
          </w:tcPr>
          <w:p w:rsidR="00312DEA" w:rsidRDefault="00312DEA" w:rsidP="00827BC2"/>
        </w:tc>
        <w:tc>
          <w:tcPr>
            <w:tcW w:w="1418" w:type="dxa"/>
          </w:tcPr>
          <w:p w:rsidR="00312DEA" w:rsidRDefault="00312DEA" w:rsidP="00827BC2"/>
        </w:tc>
        <w:tc>
          <w:tcPr>
            <w:tcW w:w="2843" w:type="dxa"/>
          </w:tcPr>
          <w:p w:rsidR="00312DEA" w:rsidRDefault="00312DEA" w:rsidP="00827BC2"/>
        </w:tc>
      </w:tr>
    </w:tbl>
    <w:p w:rsidR="00312DEA" w:rsidRPr="00312DEA" w:rsidRDefault="00312DEA" w:rsidP="00312DEA">
      <w:pPr>
        <w:rPr>
          <w:rFonts w:ascii="Algerian" w:hAnsi="Algerian"/>
        </w:rPr>
      </w:pPr>
    </w:p>
    <w:sectPr w:rsidR="00312DEA" w:rsidRPr="00312DEA" w:rsidSect="00312D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DEA"/>
    <w:rsid w:val="00312DEA"/>
    <w:rsid w:val="005609EA"/>
    <w:rsid w:val="00FE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5D5AD"/>
  <w15:docId w15:val="{3CF299BC-9240-4792-99B9-D88DDEDDC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12D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AC92D76C.dotm</Template>
  <TotalTime>3</TotalTime>
  <Pages>2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2</cp:revision>
  <cp:lastPrinted>2015-12-28T12:50:00Z</cp:lastPrinted>
  <dcterms:created xsi:type="dcterms:W3CDTF">2015-12-28T12:47:00Z</dcterms:created>
  <dcterms:modified xsi:type="dcterms:W3CDTF">2021-02-16T11:35:00Z</dcterms:modified>
</cp:coreProperties>
</file>