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ACB" w:rsidRPr="00D26AD3" w:rsidRDefault="00D26AD3" w:rsidP="00D26AD3">
      <w:pPr>
        <w:jc w:val="center"/>
        <w:rPr>
          <w:sz w:val="36"/>
          <w:szCs w:val="36"/>
        </w:rPr>
      </w:pPr>
      <w:bookmarkStart w:id="0" w:name="_GoBack"/>
      <w:bookmarkEnd w:id="0"/>
      <w:r w:rsidRPr="00D26AD3">
        <w:rPr>
          <w:sz w:val="36"/>
          <w:szCs w:val="36"/>
        </w:rPr>
        <w:t>NÚMERO DE ANILLAS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25"/>
        <w:gridCol w:w="1325"/>
        <w:gridCol w:w="1326"/>
        <w:gridCol w:w="1326"/>
        <w:gridCol w:w="1326"/>
        <w:gridCol w:w="1326"/>
        <w:gridCol w:w="1326"/>
        <w:gridCol w:w="1326"/>
      </w:tblGrid>
      <w:tr w:rsidR="00D26AD3" w:rsidRPr="000D472E" w:rsidTr="000D472E">
        <w:trPr>
          <w:trHeight w:val="170"/>
        </w:trPr>
        <w:tc>
          <w:tcPr>
            <w:tcW w:w="1325" w:type="dxa"/>
            <w:vAlign w:val="center"/>
          </w:tcPr>
          <w:p w:rsidR="00D26AD3" w:rsidRDefault="000D472E" w:rsidP="000D472E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0D472E" w:rsidRPr="000D472E" w:rsidRDefault="000D472E" w:rsidP="000D472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5" w:type="dxa"/>
            <w:vAlign w:val="center"/>
          </w:tcPr>
          <w:p w:rsidR="00D26AD3" w:rsidRPr="000D472E" w:rsidRDefault="000D472E" w:rsidP="000D472E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0D472E" w:rsidRDefault="000D472E" w:rsidP="000D472E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26AD3" w:rsidRPr="000D472E" w:rsidRDefault="000D472E" w:rsidP="000D472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D26AD3" w:rsidRPr="000D472E" w:rsidRDefault="000D472E" w:rsidP="000D472E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0D472E" w:rsidRDefault="000D472E" w:rsidP="000D472E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26AD3" w:rsidRPr="000D472E" w:rsidRDefault="000D472E" w:rsidP="000D472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D26AD3" w:rsidRPr="000D472E" w:rsidRDefault="000D472E" w:rsidP="000D472E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0D472E" w:rsidRDefault="000D472E" w:rsidP="000D472E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26AD3" w:rsidRPr="000D472E" w:rsidRDefault="000D472E" w:rsidP="000D472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D26AD3" w:rsidRPr="000D472E" w:rsidRDefault="000D472E" w:rsidP="000D472E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001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026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051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076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002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027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052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077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003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028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053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078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004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029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054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079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005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030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055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080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006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031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056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081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007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032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057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082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008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033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058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083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009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034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059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084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010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035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060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085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011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036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061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086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012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037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062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087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013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038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063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088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014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039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064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089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015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040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065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090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016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041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066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091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017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042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067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092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018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043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068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093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019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044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069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094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020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045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070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095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021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046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071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096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022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047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072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097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023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048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073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098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024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</w:t>
            </w:r>
            <w:r w:rsidR="00D26AD3">
              <w:rPr>
                <w:b/>
                <w:sz w:val="44"/>
                <w:szCs w:val="44"/>
              </w:rPr>
              <w:t>49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074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099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26AD3" w:rsidRPr="00D26AD3" w:rsidTr="00D26AD3">
        <w:trPr>
          <w:trHeight w:val="170"/>
        </w:trPr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025</w:t>
            </w:r>
          </w:p>
        </w:tc>
        <w:tc>
          <w:tcPr>
            <w:tcW w:w="1325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050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075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D26AD3" w:rsidRPr="00D26AD3" w:rsidRDefault="000D472E" w:rsidP="00D26AD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100</w:t>
            </w:r>
          </w:p>
        </w:tc>
        <w:tc>
          <w:tcPr>
            <w:tcW w:w="1326" w:type="dxa"/>
          </w:tcPr>
          <w:p w:rsidR="00D26AD3" w:rsidRPr="00D26AD3" w:rsidRDefault="00D26AD3" w:rsidP="00D26AD3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0D472E" w:rsidRDefault="000D472E" w:rsidP="000D472E">
      <w:pPr>
        <w:jc w:val="center"/>
        <w:rPr>
          <w:sz w:val="36"/>
          <w:szCs w:val="36"/>
        </w:rPr>
      </w:pPr>
    </w:p>
    <w:p w:rsidR="000D472E" w:rsidRDefault="000D472E" w:rsidP="000D472E">
      <w:pPr>
        <w:jc w:val="center"/>
        <w:rPr>
          <w:sz w:val="36"/>
          <w:szCs w:val="36"/>
        </w:rPr>
      </w:pPr>
      <w:r w:rsidRPr="00D26AD3">
        <w:rPr>
          <w:sz w:val="36"/>
          <w:szCs w:val="36"/>
        </w:rPr>
        <w:lastRenderedPageBreak/>
        <w:t>NÚMERO DE ANILLAS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25"/>
        <w:gridCol w:w="1325"/>
        <w:gridCol w:w="1326"/>
        <w:gridCol w:w="1326"/>
        <w:gridCol w:w="1326"/>
        <w:gridCol w:w="1326"/>
        <w:gridCol w:w="1326"/>
        <w:gridCol w:w="1326"/>
      </w:tblGrid>
      <w:tr w:rsidR="006F6728" w:rsidTr="00624446">
        <w:tc>
          <w:tcPr>
            <w:tcW w:w="1325" w:type="dxa"/>
            <w:vAlign w:val="center"/>
          </w:tcPr>
          <w:p w:rsidR="006F6728" w:rsidRDefault="006F6728" w:rsidP="00624446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6F6728" w:rsidRPr="000D472E" w:rsidRDefault="006F6728" w:rsidP="006244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5" w:type="dxa"/>
            <w:vAlign w:val="center"/>
          </w:tcPr>
          <w:p w:rsidR="006F6728" w:rsidRPr="000D472E" w:rsidRDefault="006F6728" w:rsidP="00624446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6F6728" w:rsidRDefault="006F6728" w:rsidP="00624446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6F6728" w:rsidRPr="000D472E" w:rsidRDefault="006F6728" w:rsidP="006244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6F6728" w:rsidRPr="000D472E" w:rsidRDefault="006F6728" w:rsidP="00624446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6F6728" w:rsidRDefault="006F6728" w:rsidP="00624446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6F6728" w:rsidRPr="000D472E" w:rsidRDefault="006F6728" w:rsidP="006244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6F6728" w:rsidRPr="000D472E" w:rsidRDefault="006F6728" w:rsidP="00624446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6F6728" w:rsidRDefault="006F6728" w:rsidP="00624446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6F6728" w:rsidRPr="000D472E" w:rsidRDefault="006F6728" w:rsidP="006244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6F6728" w:rsidRPr="000D472E" w:rsidRDefault="006F6728" w:rsidP="00624446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101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151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102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127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152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177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103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128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153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178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104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129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154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179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105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130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155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180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106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131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181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107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132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157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182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108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133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158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183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109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134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159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184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110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135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160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185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111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161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112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137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162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187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113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138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188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 w:rsidRPr="000D472E">
              <w:rPr>
                <w:b/>
                <w:sz w:val="44"/>
                <w:szCs w:val="44"/>
              </w:rPr>
              <w:t>114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139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189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115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140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165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190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116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141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</w:t>
            </w:r>
            <w:r w:rsidR="006F6728">
              <w:rPr>
                <w:b/>
                <w:sz w:val="44"/>
                <w:szCs w:val="44"/>
              </w:rPr>
              <w:t>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181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117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142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167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192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118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143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168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193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119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144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169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194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120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145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170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195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121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171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196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122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147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172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197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123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148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173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198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124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149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174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199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0D472E" w:rsidTr="000D472E"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125</w:t>
            </w:r>
          </w:p>
        </w:tc>
        <w:tc>
          <w:tcPr>
            <w:tcW w:w="1325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150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175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0D472E" w:rsidRPr="000D472E" w:rsidRDefault="006F6728" w:rsidP="000D472E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200</w:t>
            </w:r>
          </w:p>
        </w:tc>
        <w:tc>
          <w:tcPr>
            <w:tcW w:w="1326" w:type="dxa"/>
          </w:tcPr>
          <w:p w:rsidR="000D472E" w:rsidRPr="000D472E" w:rsidRDefault="000D472E" w:rsidP="000D472E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F6728" w:rsidRDefault="006F6728" w:rsidP="006F6728">
      <w:pPr>
        <w:jc w:val="center"/>
        <w:rPr>
          <w:sz w:val="36"/>
          <w:szCs w:val="36"/>
        </w:rPr>
      </w:pPr>
    </w:p>
    <w:p w:rsidR="00624446" w:rsidRDefault="00624446" w:rsidP="00624446">
      <w:pPr>
        <w:jc w:val="center"/>
        <w:rPr>
          <w:sz w:val="36"/>
          <w:szCs w:val="36"/>
        </w:rPr>
      </w:pPr>
      <w:r w:rsidRPr="00D26AD3">
        <w:rPr>
          <w:sz w:val="36"/>
          <w:szCs w:val="36"/>
        </w:rPr>
        <w:lastRenderedPageBreak/>
        <w:t>NÚMERO DE ANILLAS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25"/>
        <w:gridCol w:w="1325"/>
        <w:gridCol w:w="1326"/>
        <w:gridCol w:w="1326"/>
        <w:gridCol w:w="1326"/>
        <w:gridCol w:w="1326"/>
        <w:gridCol w:w="1326"/>
        <w:gridCol w:w="1326"/>
      </w:tblGrid>
      <w:tr w:rsidR="00624446" w:rsidTr="00624446">
        <w:tc>
          <w:tcPr>
            <w:tcW w:w="1325" w:type="dxa"/>
            <w:vAlign w:val="center"/>
          </w:tcPr>
          <w:p w:rsidR="00624446" w:rsidRDefault="00624446" w:rsidP="00624446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624446" w:rsidRPr="000D472E" w:rsidRDefault="00624446" w:rsidP="006244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5" w:type="dxa"/>
            <w:vAlign w:val="center"/>
          </w:tcPr>
          <w:p w:rsidR="00624446" w:rsidRPr="000D472E" w:rsidRDefault="00624446" w:rsidP="00624446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624446" w:rsidRDefault="00624446" w:rsidP="00624446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624446" w:rsidRPr="000D472E" w:rsidRDefault="00624446" w:rsidP="006244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624446" w:rsidRPr="000D472E" w:rsidRDefault="00624446" w:rsidP="00624446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624446" w:rsidRDefault="00624446" w:rsidP="00624446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624446" w:rsidRPr="000D472E" w:rsidRDefault="00624446" w:rsidP="006244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624446" w:rsidRPr="000D472E" w:rsidRDefault="00624446" w:rsidP="00624446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  <w:tc>
          <w:tcPr>
            <w:tcW w:w="1326" w:type="dxa"/>
            <w:vAlign w:val="center"/>
          </w:tcPr>
          <w:p w:rsidR="00624446" w:rsidRDefault="00624446" w:rsidP="00624446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624446" w:rsidRPr="000D472E" w:rsidRDefault="00624446" w:rsidP="006244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Anillas</w:t>
            </w:r>
          </w:p>
        </w:tc>
        <w:tc>
          <w:tcPr>
            <w:tcW w:w="1326" w:type="dxa"/>
            <w:vAlign w:val="center"/>
          </w:tcPr>
          <w:p w:rsidR="00624446" w:rsidRPr="000D472E" w:rsidRDefault="00624446" w:rsidP="00624446">
            <w:pPr>
              <w:jc w:val="center"/>
              <w:rPr>
                <w:b/>
                <w:sz w:val="24"/>
                <w:szCs w:val="24"/>
              </w:rPr>
            </w:pPr>
            <w:r w:rsidRPr="000D472E">
              <w:rPr>
                <w:b/>
                <w:sz w:val="24"/>
                <w:szCs w:val="24"/>
              </w:rPr>
              <w:t>PAREJA</w:t>
            </w: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</w:t>
            </w:r>
            <w:r w:rsidRPr="000D472E">
              <w:rPr>
                <w:b/>
                <w:sz w:val="44"/>
                <w:szCs w:val="44"/>
              </w:rPr>
              <w:t>01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226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251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276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202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227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252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277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203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228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253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278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204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229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254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279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205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230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255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280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206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231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256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281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207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232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257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282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208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233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258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283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209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234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259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284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210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235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260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285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211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236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261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286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212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237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262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287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213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238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263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288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214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239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264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289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215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240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265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290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216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241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266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291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217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242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267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292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218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243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268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293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219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244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269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294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220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245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270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295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221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246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271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296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222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247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272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297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223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248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273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298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224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249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274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299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24446" w:rsidTr="00624446"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225</w:t>
            </w:r>
          </w:p>
        </w:tc>
        <w:tc>
          <w:tcPr>
            <w:tcW w:w="1325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250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275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300</w:t>
            </w:r>
          </w:p>
        </w:tc>
        <w:tc>
          <w:tcPr>
            <w:tcW w:w="1326" w:type="dxa"/>
          </w:tcPr>
          <w:p w:rsidR="00624446" w:rsidRPr="000D472E" w:rsidRDefault="00624446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24446" w:rsidRDefault="00624446" w:rsidP="00624446">
      <w:pPr>
        <w:jc w:val="center"/>
        <w:rPr>
          <w:sz w:val="36"/>
          <w:szCs w:val="36"/>
        </w:rPr>
      </w:pPr>
    </w:p>
    <w:p w:rsidR="00D26AD3" w:rsidRDefault="006F6728" w:rsidP="006F6728">
      <w:pPr>
        <w:jc w:val="center"/>
        <w:rPr>
          <w:sz w:val="36"/>
          <w:szCs w:val="36"/>
        </w:rPr>
      </w:pPr>
      <w:r w:rsidRPr="006F6728">
        <w:rPr>
          <w:sz w:val="36"/>
          <w:szCs w:val="36"/>
        </w:rPr>
        <w:lastRenderedPageBreak/>
        <w:t>NÚMERO DE ANILLAS POR HERMANOS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26"/>
        <w:gridCol w:w="830"/>
        <w:gridCol w:w="1178"/>
        <w:gridCol w:w="1178"/>
        <w:gridCol w:w="1178"/>
        <w:gridCol w:w="1179"/>
        <w:gridCol w:w="1179"/>
        <w:gridCol w:w="1179"/>
        <w:gridCol w:w="1179"/>
      </w:tblGrid>
      <w:tr w:rsidR="006C2A33" w:rsidTr="00624446">
        <w:tc>
          <w:tcPr>
            <w:tcW w:w="1526" w:type="dxa"/>
          </w:tcPr>
          <w:p w:rsidR="006C2A33" w:rsidRPr="006C2A33" w:rsidRDefault="006C2A33" w:rsidP="006F6728">
            <w:pPr>
              <w:jc w:val="center"/>
              <w:rPr>
                <w:b/>
                <w:sz w:val="28"/>
                <w:szCs w:val="28"/>
              </w:rPr>
            </w:pPr>
            <w:r w:rsidRPr="006C2A33">
              <w:rPr>
                <w:b/>
                <w:sz w:val="28"/>
                <w:szCs w:val="28"/>
              </w:rPr>
              <w:t>PAREJA Nº</w:t>
            </w:r>
          </w:p>
        </w:tc>
        <w:tc>
          <w:tcPr>
            <w:tcW w:w="9080" w:type="dxa"/>
            <w:gridSpan w:val="8"/>
          </w:tcPr>
          <w:p w:rsidR="006C2A33" w:rsidRPr="006C2A33" w:rsidRDefault="006C2A33" w:rsidP="006F6728">
            <w:pPr>
              <w:jc w:val="center"/>
              <w:rPr>
                <w:b/>
                <w:sz w:val="28"/>
                <w:szCs w:val="28"/>
              </w:rPr>
            </w:pPr>
            <w:r w:rsidRPr="006C2A33">
              <w:rPr>
                <w:b/>
                <w:sz w:val="28"/>
                <w:szCs w:val="28"/>
              </w:rPr>
              <w:t>NÚMEROS DE  ANILLAS</w:t>
            </w: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001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001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002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002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003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003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004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004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005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005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066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006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007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007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008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008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009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009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010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010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011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011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012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012</w:t>
            </w:r>
          </w:p>
        </w:tc>
        <w:tc>
          <w:tcPr>
            <w:tcW w:w="830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F6728" w:rsidRDefault="006F6728" w:rsidP="006F6728">
      <w:pPr>
        <w:jc w:val="center"/>
        <w:rPr>
          <w:sz w:val="36"/>
          <w:szCs w:val="36"/>
        </w:rPr>
      </w:pPr>
    </w:p>
    <w:p w:rsidR="003F2151" w:rsidRDefault="003F2151" w:rsidP="006F6728">
      <w:pPr>
        <w:jc w:val="center"/>
        <w:rPr>
          <w:sz w:val="36"/>
          <w:szCs w:val="36"/>
        </w:rPr>
      </w:pPr>
    </w:p>
    <w:p w:rsidR="006F6728" w:rsidRDefault="006F6728" w:rsidP="006F6728">
      <w:pPr>
        <w:jc w:val="center"/>
        <w:rPr>
          <w:sz w:val="36"/>
          <w:szCs w:val="36"/>
        </w:rPr>
      </w:pPr>
      <w:r w:rsidRPr="006F6728">
        <w:rPr>
          <w:sz w:val="36"/>
          <w:szCs w:val="36"/>
        </w:rPr>
        <w:lastRenderedPageBreak/>
        <w:t>NÚMERO DE ANILLAS POR HERMANOS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830"/>
        <w:gridCol w:w="1178"/>
        <w:gridCol w:w="1178"/>
        <w:gridCol w:w="1178"/>
        <w:gridCol w:w="1179"/>
        <w:gridCol w:w="1179"/>
        <w:gridCol w:w="1179"/>
        <w:gridCol w:w="1179"/>
      </w:tblGrid>
      <w:tr w:rsidR="00AA6B3E" w:rsidTr="006C2A33">
        <w:tc>
          <w:tcPr>
            <w:tcW w:w="1526" w:type="dxa"/>
          </w:tcPr>
          <w:p w:rsidR="00AA6B3E" w:rsidRPr="006C2A33" w:rsidRDefault="00AA6B3E" w:rsidP="00624446">
            <w:pPr>
              <w:jc w:val="center"/>
              <w:rPr>
                <w:b/>
                <w:sz w:val="28"/>
                <w:szCs w:val="28"/>
              </w:rPr>
            </w:pPr>
            <w:r w:rsidRPr="006C2A33">
              <w:rPr>
                <w:b/>
                <w:sz w:val="28"/>
                <w:szCs w:val="28"/>
              </w:rPr>
              <w:t>PAREJA Nº</w:t>
            </w:r>
          </w:p>
        </w:tc>
        <w:tc>
          <w:tcPr>
            <w:tcW w:w="9080" w:type="dxa"/>
            <w:gridSpan w:val="8"/>
          </w:tcPr>
          <w:p w:rsidR="00AA6B3E" w:rsidRPr="006C2A33" w:rsidRDefault="00AA6B3E" w:rsidP="00624446">
            <w:pPr>
              <w:jc w:val="center"/>
              <w:rPr>
                <w:b/>
                <w:sz w:val="28"/>
                <w:szCs w:val="28"/>
              </w:rPr>
            </w:pPr>
            <w:r w:rsidRPr="006C2A33">
              <w:rPr>
                <w:b/>
                <w:sz w:val="28"/>
                <w:szCs w:val="28"/>
              </w:rPr>
              <w:t>NÚMERO DE  ANILLAS</w:t>
            </w: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013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013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014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014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015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015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016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016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017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017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018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018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019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019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020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020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021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021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022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022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023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023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024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C2A33">
        <w:tc>
          <w:tcPr>
            <w:tcW w:w="152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024</w:t>
            </w:r>
          </w:p>
        </w:tc>
        <w:tc>
          <w:tcPr>
            <w:tcW w:w="830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F6728" w:rsidRDefault="006F6728" w:rsidP="006F6728">
      <w:pPr>
        <w:jc w:val="center"/>
        <w:rPr>
          <w:sz w:val="36"/>
          <w:szCs w:val="36"/>
        </w:rPr>
      </w:pPr>
    </w:p>
    <w:p w:rsidR="003F2151" w:rsidRDefault="003F2151" w:rsidP="006F6728">
      <w:pPr>
        <w:jc w:val="center"/>
        <w:rPr>
          <w:sz w:val="36"/>
          <w:szCs w:val="36"/>
        </w:rPr>
      </w:pPr>
    </w:p>
    <w:p w:rsidR="006F6728" w:rsidRDefault="006F6728" w:rsidP="006F6728">
      <w:pPr>
        <w:jc w:val="center"/>
        <w:rPr>
          <w:sz w:val="36"/>
          <w:szCs w:val="36"/>
        </w:rPr>
      </w:pPr>
      <w:r w:rsidRPr="006F6728">
        <w:rPr>
          <w:sz w:val="36"/>
          <w:szCs w:val="36"/>
        </w:rPr>
        <w:lastRenderedPageBreak/>
        <w:t>NÚMERO DE ANILLAS POR HERMANOS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92"/>
        <w:gridCol w:w="1135"/>
        <w:gridCol w:w="1135"/>
        <w:gridCol w:w="1136"/>
        <w:gridCol w:w="1136"/>
        <w:gridCol w:w="1137"/>
        <w:gridCol w:w="1137"/>
        <w:gridCol w:w="1137"/>
        <w:gridCol w:w="1137"/>
      </w:tblGrid>
      <w:tr w:rsidR="006F6728" w:rsidTr="006F6728">
        <w:tc>
          <w:tcPr>
            <w:tcW w:w="1592" w:type="dxa"/>
          </w:tcPr>
          <w:p w:rsidR="006F6728" w:rsidRPr="00290A01" w:rsidRDefault="006F6728" w:rsidP="00624446">
            <w:pPr>
              <w:jc w:val="center"/>
              <w:rPr>
                <w:b/>
                <w:sz w:val="28"/>
                <w:szCs w:val="28"/>
              </w:rPr>
            </w:pPr>
            <w:r w:rsidRPr="00290A01">
              <w:rPr>
                <w:b/>
                <w:sz w:val="28"/>
                <w:szCs w:val="28"/>
              </w:rPr>
              <w:t>PAREJA  Nº</w:t>
            </w:r>
          </w:p>
        </w:tc>
        <w:tc>
          <w:tcPr>
            <w:tcW w:w="9090" w:type="dxa"/>
            <w:gridSpan w:val="8"/>
          </w:tcPr>
          <w:p w:rsidR="006F6728" w:rsidRPr="00290A01" w:rsidRDefault="006F6728" w:rsidP="00624446">
            <w:pPr>
              <w:jc w:val="center"/>
              <w:rPr>
                <w:b/>
                <w:sz w:val="28"/>
                <w:szCs w:val="28"/>
              </w:rPr>
            </w:pPr>
            <w:r w:rsidRPr="00290A01">
              <w:rPr>
                <w:b/>
                <w:sz w:val="28"/>
                <w:szCs w:val="28"/>
              </w:rPr>
              <w:t>NÚMEROS DE ANILLAS</w:t>
            </w: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025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025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026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026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027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027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028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028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029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029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030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030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031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031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032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032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033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033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034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034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035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035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036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6F6728" w:rsidTr="006F6728">
        <w:tc>
          <w:tcPr>
            <w:tcW w:w="1592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036</w:t>
            </w: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5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6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37" w:type="dxa"/>
          </w:tcPr>
          <w:p w:rsidR="006F6728" w:rsidRPr="006F6728" w:rsidRDefault="006F6728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F6728" w:rsidRPr="006F6728" w:rsidRDefault="006F6728" w:rsidP="006F6728">
      <w:pPr>
        <w:jc w:val="center"/>
        <w:rPr>
          <w:sz w:val="36"/>
          <w:szCs w:val="36"/>
        </w:rPr>
      </w:pPr>
    </w:p>
    <w:p w:rsidR="006F6728" w:rsidRPr="006F6728" w:rsidRDefault="006F6728">
      <w:pPr>
        <w:jc w:val="center"/>
        <w:rPr>
          <w:sz w:val="36"/>
          <w:szCs w:val="36"/>
        </w:rPr>
      </w:pPr>
    </w:p>
    <w:sectPr w:rsidR="006F6728" w:rsidRPr="006F6728" w:rsidSect="00D26A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AD3"/>
    <w:rsid w:val="000B3AC6"/>
    <w:rsid w:val="000D472E"/>
    <w:rsid w:val="0010720A"/>
    <w:rsid w:val="00290A01"/>
    <w:rsid w:val="00302104"/>
    <w:rsid w:val="003F2151"/>
    <w:rsid w:val="00500024"/>
    <w:rsid w:val="00624446"/>
    <w:rsid w:val="006C2A33"/>
    <w:rsid w:val="006F6728"/>
    <w:rsid w:val="00787ACB"/>
    <w:rsid w:val="007F45CB"/>
    <w:rsid w:val="00AA6B3E"/>
    <w:rsid w:val="00D2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26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02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1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26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02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1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D4DCBB03.dotm</Template>
  <TotalTime>0</TotalTime>
  <Pages>6</Pages>
  <Words>463</Words>
  <Characters>2549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Muñoz García, José Luis</dc:creator>
  <cp:lastModifiedBy>Muñoz García, José Luis</cp:lastModifiedBy>
  <cp:revision>2</cp:revision>
  <cp:lastPrinted>2015-12-23T09:51:00Z</cp:lastPrinted>
  <dcterms:created xsi:type="dcterms:W3CDTF">2015-12-28T12:58:00Z</dcterms:created>
  <dcterms:modified xsi:type="dcterms:W3CDTF">2015-12-28T12:58:00Z</dcterms:modified>
</cp:coreProperties>
</file>